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F79BB" w14:paraId="17CE0279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3431B81" w14:textId="77777777" w:rsidR="003D1B71" w:rsidRPr="005F79BB" w:rsidRDefault="003D1B71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5F79BB">
              <w:rPr>
                <w:rFonts w:ascii="Times New Roman" w:hAnsi="Times New Roman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inline distT="0" distB="0" distL="0" distR="0" wp14:anchorId="4A2C3820" wp14:editId="1D7204F6">
                      <wp:extent cx="1810385" cy="1810385"/>
                      <wp:effectExtent l="0" t="0" r="0" b="0"/>
                      <wp:docPr id="3" name="Ovál 3" descr="Fotografia tváre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4BC33" w14:textId="77777777" w:rsidR="00DC3F0A" w:rsidRPr="009A737F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2C3820" id="Ovál 3" o:spid="_x0000_s1026" alt="Fotografia tváre žen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1" o:title="Fotografia tváre ženy" recolor="t" rotate="t" type="frame"/>
                      <v:stroke joinstyle="miter"/>
                      <v:textbox>
                        <w:txbxContent>
                          <w:p w14:paraId="2D14BC33" w14:textId="77777777" w:rsidR="00DC3F0A" w:rsidRPr="009A737F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082D9E3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6EDB1E1" w14:textId="03E01F96" w:rsidR="003D1B71" w:rsidRPr="005F79BB" w:rsidRDefault="00E45108" w:rsidP="00310F17">
            <w:pPr>
              <w:pStyle w:val="Nzov"/>
            </w:pPr>
            <w:proofErr w:type="spellStart"/>
            <w:r>
              <w:t>Lukas</w:t>
            </w:r>
            <w:proofErr w:type="spellEnd"/>
            <w:r w:rsidR="003D1B71" w:rsidRPr="005F79BB">
              <w:rPr>
                <w:lang w:bidi="sk-SK"/>
              </w:rPr>
              <w:br/>
            </w:r>
            <w:proofErr w:type="spellStart"/>
            <w:r>
              <w:t>Nowak</w:t>
            </w:r>
            <w:proofErr w:type="spellEnd"/>
          </w:p>
        </w:tc>
      </w:tr>
      <w:tr w:rsidR="003D1B71" w:rsidRPr="005F79BB" w14:paraId="0C02B0A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54187A4" w14:textId="77777777" w:rsidR="003D1B71" w:rsidRPr="005F79BB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DFD7472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27EB400A87E343689A262D61D0F6D2FD"/>
              </w:placeholder>
              <w:temporary/>
              <w:showingPlcHdr/>
              <w15:appearance w15:val="hidden"/>
            </w:sdtPr>
            <w:sdtContent>
              <w:p w14:paraId="0F691967" w14:textId="77777777" w:rsidR="003D1B71" w:rsidRPr="00C328AF" w:rsidRDefault="003D1B71" w:rsidP="00AC6C7E">
                <w:pPr>
                  <w:pStyle w:val="Nadpis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Skúsenosti</w:t>
                </w:r>
              </w:p>
            </w:sdtContent>
          </w:sdt>
          <w:p w14:paraId="4E002BAE" w14:textId="77777777" w:rsidR="003D1B71" w:rsidRPr="005F79BB" w:rsidRDefault="00000000" w:rsidP="00AC6C7E">
            <w:pPr>
              <w:pStyle w:val="Dtumy"/>
            </w:pPr>
            <w:sdt>
              <w:sdtPr>
                <w:id w:val="201059472"/>
                <w:placeholder>
                  <w:docPart w:val="47CB2AA12AAB46CABA903E1E041ACDBA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[Dátumy od]</w:t>
                </w:r>
              </w:sdtContent>
            </w:sdt>
            <w:r w:rsidR="003D1B71" w:rsidRPr="005F79BB">
              <w:rPr>
                <w:rFonts w:eastAsia="Calibri"/>
                <w:lang w:bidi="sk-SK"/>
              </w:rPr>
              <w:t xml:space="preserve"> – </w:t>
            </w:r>
            <w:sdt>
              <w:sdtPr>
                <w:id w:val="-1419934752"/>
                <w:placeholder>
                  <w:docPart w:val="92B19A09013D4D30B56C5AF25F06521D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[do]</w:t>
                </w:r>
              </w:sdtContent>
            </w:sdt>
          </w:p>
          <w:p w14:paraId="779892F1" w14:textId="77777777" w:rsidR="003D1B71" w:rsidRPr="005F79BB" w:rsidRDefault="00000000" w:rsidP="00AC6C7E">
            <w:pPr>
              <w:pStyle w:val="Sksenosti"/>
            </w:pPr>
            <w:sdt>
              <w:sdtPr>
                <w:id w:val="-1167319978"/>
                <w:placeholder>
                  <w:docPart w:val="2F50B8D39FA2417C99268BB523189517"/>
                </w:placeholder>
                <w:temporary/>
                <w:showingPlcHdr/>
                <w15:appearance w15:val="hidden"/>
              </w:sdtPr>
              <w:sdtEndPr>
                <w:rPr>
                  <w:rStyle w:val="Vrazn"/>
                  <w:b/>
                  <w:bCs/>
                  <w:color w:val="666666" w:themeColor="accent4"/>
                </w:rPr>
              </w:sdtEndPr>
              <w:sdtContent>
                <w:r w:rsidR="003D1B71" w:rsidRPr="005F79BB">
                  <w:rPr>
                    <w:rFonts w:eastAsia="Calibri"/>
                    <w:lang w:bidi="sk-SK"/>
                  </w:rPr>
                  <w:t>[Pracovná pozícia]</w:t>
                </w:r>
              </w:sdtContent>
            </w:sdt>
            <w:r w:rsidR="00B92E2B" w:rsidRPr="005F79BB">
              <w:rPr>
                <w:rStyle w:val="Vrazn"/>
              </w:rPr>
              <w:t xml:space="preserve"> </w:t>
            </w:r>
            <w:r w:rsidR="003D1B71" w:rsidRPr="005F79BB">
              <w:rPr>
                <w:rStyle w:val="Vrazn"/>
                <w:rFonts w:eastAsia="Calibri"/>
                <w:lang w:bidi="sk-SK"/>
              </w:rPr>
              <w:t xml:space="preserve">• </w:t>
            </w:r>
            <w:sdt>
              <w:sdtPr>
                <w:id w:val="2029511879"/>
                <w:placeholder>
                  <w:docPart w:val="AB966C11A11843E1828FB10BA4354977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[Funkcia]</w:t>
                </w:r>
              </w:sdtContent>
            </w:sdt>
            <w:r w:rsidR="003D1B71" w:rsidRPr="005F79BB">
              <w:rPr>
                <w:rStyle w:val="Vrazn"/>
                <w:rFonts w:eastAsia="Calibri"/>
                <w:lang w:bidi="sk-SK"/>
              </w:rPr>
              <w:t xml:space="preserve"> • </w:t>
            </w:r>
            <w:sdt>
              <w:sdtPr>
                <w:id w:val="-1315797015"/>
                <w:placeholder>
                  <w:docPart w:val="F2B86452489E4633AAA6AA0FB42A0AC8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[Názov spoločnosti]</w:t>
                </w:r>
              </w:sdtContent>
            </w:sdt>
          </w:p>
          <w:p w14:paraId="334A147F" w14:textId="77777777" w:rsidR="003D1B71" w:rsidRPr="005F79BB" w:rsidRDefault="00000000" w:rsidP="00AC6C7E">
            <w:pPr>
              <w:pStyle w:val="Dtumy"/>
            </w:pPr>
            <w:sdt>
              <w:sdtPr>
                <w:id w:val="1889063361"/>
                <w:placeholder>
                  <w:docPart w:val="A52EF4F14F904D0488DB120CD9B442A0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[Dátumy od]</w:t>
                </w:r>
              </w:sdtContent>
            </w:sdt>
            <w:r w:rsidR="003D1B71" w:rsidRPr="005F79BB">
              <w:rPr>
                <w:rFonts w:eastAsia="Calibri"/>
                <w:lang w:bidi="sk-SK"/>
              </w:rPr>
              <w:t xml:space="preserve"> – </w:t>
            </w:r>
            <w:sdt>
              <w:sdtPr>
                <w:id w:val="1060751496"/>
                <w:placeholder>
                  <w:docPart w:val="76E912A218D04371B6F31BC6E183C42C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[do]</w:t>
                </w:r>
              </w:sdtContent>
            </w:sdt>
          </w:p>
          <w:p w14:paraId="3C012A2C" w14:textId="77777777" w:rsidR="003D1B71" w:rsidRPr="005F79BB" w:rsidRDefault="00000000" w:rsidP="00AC6C7E">
            <w:pPr>
              <w:pStyle w:val="Sksenosti"/>
            </w:pPr>
            <w:sdt>
              <w:sdtPr>
                <w:id w:val="2089416168"/>
                <w:placeholder>
                  <w:docPart w:val="CB39BD31D24A4CCDAEA0B8F71E7EFDC4"/>
                </w:placeholder>
                <w:temporary/>
                <w:showingPlcHdr/>
                <w15:appearance w15:val="hidden"/>
              </w:sdtPr>
              <w:sdtEndPr>
                <w:rPr>
                  <w:rStyle w:val="Vrazn"/>
                  <w:b/>
                  <w:bCs/>
                  <w:color w:val="666666" w:themeColor="accent4"/>
                </w:rPr>
              </w:sdtEndPr>
              <w:sdtContent>
                <w:r w:rsidR="003D1B71" w:rsidRPr="005F79BB">
                  <w:rPr>
                    <w:rFonts w:eastAsia="Calibri"/>
                    <w:lang w:bidi="sk-SK"/>
                  </w:rPr>
                  <w:t>[Pracovná pozícia]</w:t>
                </w:r>
              </w:sdtContent>
            </w:sdt>
            <w:r w:rsidR="00B92E2B" w:rsidRPr="005F79BB">
              <w:rPr>
                <w:rStyle w:val="Vrazn"/>
              </w:rPr>
              <w:t xml:space="preserve"> </w:t>
            </w:r>
            <w:r w:rsidR="003D1B71" w:rsidRPr="005F79BB">
              <w:rPr>
                <w:rStyle w:val="Vrazn"/>
                <w:rFonts w:eastAsia="Calibri"/>
                <w:lang w:bidi="sk-SK"/>
              </w:rPr>
              <w:t xml:space="preserve">• </w:t>
            </w:r>
            <w:sdt>
              <w:sdtPr>
                <w:id w:val="578792993"/>
                <w:placeholder>
                  <w:docPart w:val="30F2DBE125E94BEBAEA2C62FDACAFF9D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[Funkcia]</w:t>
                </w:r>
              </w:sdtContent>
            </w:sdt>
            <w:r w:rsidR="003D1B71" w:rsidRPr="005F79BB">
              <w:rPr>
                <w:rStyle w:val="Vrazn"/>
                <w:rFonts w:eastAsia="Calibri"/>
                <w:lang w:bidi="sk-SK"/>
              </w:rPr>
              <w:t xml:space="preserve"> • </w:t>
            </w:r>
            <w:sdt>
              <w:sdtPr>
                <w:id w:val="-1847401369"/>
                <w:placeholder>
                  <w:docPart w:val="1DA891E4076443ED8E38181CD22FE155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[Názov spoločnosti]</w:t>
                </w:r>
              </w:sdtContent>
            </w:sdt>
          </w:p>
          <w:p w14:paraId="13BBB241" w14:textId="77777777" w:rsidR="003D1B71" w:rsidRPr="005F79BB" w:rsidRDefault="00000000" w:rsidP="00AC6C7E">
            <w:pPr>
              <w:pStyle w:val="Dtumy"/>
            </w:pPr>
            <w:sdt>
              <w:sdtPr>
                <w:id w:val="-848477920"/>
                <w:placeholder>
                  <w:docPart w:val="A8D73128F4AA4867AC3A97E90653B729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[Dátumy od]</w:t>
                </w:r>
              </w:sdtContent>
            </w:sdt>
            <w:r w:rsidR="003D1B71" w:rsidRPr="005F79BB">
              <w:rPr>
                <w:rFonts w:eastAsia="Calibri"/>
                <w:lang w:bidi="sk-SK"/>
              </w:rPr>
              <w:t xml:space="preserve"> – </w:t>
            </w:r>
            <w:sdt>
              <w:sdtPr>
                <w:id w:val="-1252506306"/>
                <w:placeholder>
                  <w:docPart w:val="29CCB05C850E4F5EBF466E8E9075F956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[do]</w:t>
                </w:r>
              </w:sdtContent>
            </w:sdt>
          </w:p>
          <w:p w14:paraId="22B21A0B" w14:textId="77777777" w:rsidR="003D1B71" w:rsidRPr="005F79BB" w:rsidRDefault="00000000" w:rsidP="00AC6C7E">
            <w:pPr>
              <w:pStyle w:val="Sksenosti"/>
            </w:pPr>
            <w:sdt>
              <w:sdtPr>
                <w:id w:val="-1462188416"/>
                <w:placeholder>
                  <w:docPart w:val="F7C14F0E23584D41B55E7BD62327DB4B"/>
                </w:placeholder>
                <w:temporary/>
                <w:showingPlcHdr/>
                <w15:appearance w15:val="hidden"/>
              </w:sdtPr>
              <w:sdtEndPr>
                <w:rPr>
                  <w:rStyle w:val="Vrazn"/>
                  <w:b/>
                  <w:bCs/>
                  <w:color w:val="666666" w:themeColor="accent4"/>
                </w:rPr>
              </w:sdtEndPr>
              <w:sdtContent>
                <w:r w:rsidR="003D1B71" w:rsidRPr="005F79BB">
                  <w:rPr>
                    <w:rFonts w:eastAsia="Calibri"/>
                    <w:lang w:bidi="sk-SK"/>
                  </w:rPr>
                  <w:t>[Pracovná pozícia]</w:t>
                </w:r>
              </w:sdtContent>
            </w:sdt>
            <w:r w:rsidR="00B92E2B" w:rsidRPr="005F79BB">
              <w:rPr>
                <w:rStyle w:val="Vrazn"/>
              </w:rPr>
              <w:t xml:space="preserve"> </w:t>
            </w:r>
            <w:r w:rsidR="003D1B71" w:rsidRPr="005F79BB">
              <w:rPr>
                <w:rStyle w:val="Vrazn"/>
                <w:rFonts w:eastAsia="Calibri"/>
                <w:lang w:bidi="sk-SK"/>
              </w:rPr>
              <w:t xml:space="preserve">• </w:t>
            </w:r>
            <w:sdt>
              <w:sdtPr>
                <w:id w:val="-1768142880"/>
                <w:placeholder>
                  <w:docPart w:val="D3716B3597A24950ABD9F02F9093CFEF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[Funkcia]</w:t>
                </w:r>
              </w:sdtContent>
            </w:sdt>
            <w:r w:rsidR="003D1B71" w:rsidRPr="005F79BB">
              <w:rPr>
                <w:rStyle w:val="Vrazn"/>
                <w:rFonts w:eastAsia="Calibri"/>
                <w:lang w:bidi="sk-SK"/>
              </w:rPr>
              <w:t xml:space="preserve"> • </w:t>
            </w:r>
            <w:sdt>
              <w:sdtPr>
                <w:id w:val="-1452551456"/>
                <w:placeholder>
                  <w:docPart w:val="B10B152C31E84EB38FB1B68B68612162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rFonts w:eastAsia="Calibri"/>
                    <w:lang w:bidi="sk-SK"/>
                  </w:rPr>
                  <w:t>[Názov spoločnosti]</w:t>
                </w:r>
              </w:sdtContent>
            </w:sdt>
          </w:p>
          <w:sdt>
            <w:sdtPr>
              <w:id w:val="-770157231"/>
              <w:placeholder>
                <w:docPart w:val="5A9F1F052B3C441AA1EEDDC55AA517BD"/>
              </w:placeholder>
              <w:temporary/>
              <w:showingPlcHdr/>
              <w15:appearance w15:val="hidden"/>
            </w:sdtPr>
            <w:sdtContent>
              <w:p w14:paraId="259DD4D7" w14:textId="77777777" w:rsidR="003D1B71" w:rsidRPr="005F79BB" w:rsidRDefault="003D1B71" w:rsidP="00AC6C7E">
                <w:r w:rsidRPr="005F79BB">
                  <w:rPr>
                    <w:rFonts w:eastAsia="Calibri"/>
                    <w:lang w:bidi="sk-SK"/>
                  </w:rPr>
                  <w:t>[Tu môžete v krátkosti zhrnúť svoje hlavné povinnosti a najvýraznejšie úspechy.]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598DF0BA5D1F4C69B3EB988D82E95FF4"/>
              </w:placeholder>
              <w:temporary/>
              <w:showingPlcHdr/>
              <w15:appearance w15:val="hidden"/>
            </w:sdtPr>
            <w:sdtContent>
              <w:p w14:paraId="32FB0277" w14:textId="77777777" w:rsidR="003D1B71" w:rsidRPr="00C328AF" w:rsidRDefault="003D1B71" w:rsidP="00AC6C7E">
                <w:pPr>
                  <w:pStyle w:val="Nadpis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Vzdelanie</w:t>
                </w:r>
              </w:p>
            </w:sdtContent>
          </w:sdt>
          <w:p w14:paraId="0B68DE45" w14:textId="77777777" w:rsidR="00E45108" w:rsidRPr="00E45108" w:rsidRDefault="00E45108" w:rsidP="00E45108">
            <w:pPr>
              <w:pStyle w:val="Nzovkoly"/>
              <w:rPr>
                <w:b w:val="0"/>
              </w:rPr>
            </w:pPr>
            <w:r w:rsidRPr="00E45108">
              <w:t>Základná škola s materskou školou, Školská 49, Žilina</w:t>
            </w:r>
          </w:p>
          <w:p w14:paraId="677668E5" w14:textId="70790DC4" w:rsidR="00E45108" w:rsidRDefault="00E45108" w:rsidP="00E45108">
            <w:pPr>
              <w:pStyle w:val="Zoznamsodrkami"/>
            </w:pPr>
            <w:r>
              <w:t>Základnu</w:t>
            </w:r>
            <w:r>
              <w:t xml:space="preserve"> školu som ukončil s priemerom známok 1,00.</w:t>
            </w:r>
          </w:p>
          <w:p w14:paraId="211D3CE9" w14:textId="77777777" w:rsidR="00E45108" w:rsidRDefault="00E45108" w:rsidP="00353B60">
            <w:pPr>
              <w:pStyle w:val="Nzovkoly"/>
            </w:pPr>
          </w:p>
          <w:p w14:paraId="629A5835" w14:textId="0951C5C8" w:rsidR="003D1B71" w:rsidRPr="005F79BB" w:rsidRDefault="00E45108" w:rsidP="00353B60">
            <w:pPr>
              <w:pStyle w:val="Nzovkoly"/>
            </w:pPr>
            <w:r>
              <w:t>Stredná športová škola, Rosinská 6</w:t>
            </w:r>
            <w:r w:rsidR="00B92E2B" w:rsidRPr="005F79BB">
              <w:t xml:space="preserve"> </w:t>
            </w:r>
            <w:r w:rsidR="003D1B71" w:rsidRPr="005F79BB">
              <w:rPr>
                <w:lang w:bidi="sk-SK"/>
              </w:rPr>
              <w:t xml:space="preserve">, </w:t>
            </w:r>
            <w:r>
              <w:t>Žilina</w:t>
            </w:r>
          </w:p>
          <w:p w14:paraId="5636E64F" w14:textId="65D903E7" w:rsidR="003D1B71" w:rsidRDefault="00E45108" w:rsidP="00AC6C7E">
            <w:pPr>
              <w:pStyle w:val="Zoznamsodrkami"/>
            </w:pPr>
            <w:r>
              <w:t>Strednú školu som ukončil s priemerom známok 1,00.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-1730222568"/>
              <w:placeholder>
                <w:docPart w:val="891A3AEA7D1D4EFFA623F243FE3426D5"/>
              </w:placeholder>
              <w:temporary/>
              <w:showingPlcHdr/>
              <w15:appearance w15:val="hidden"/>
            </w:sdtPr>
            <w:sdtContent>
              <w:p w14:paraId="132E449C" w14:textId="77777777" w:rsidR="003D1B71" w:rsidRPr="00C328AF" w:rsidRDefault="003D1B71" w:rsidP="00AC6C7E">
                <w:pPr>
                  <w:pStyle w:val="Nadpis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Komunikácia</w:t>
                </w:r>
              </w:p>
            </w:sdtContent>
          </w:sdt>
          <w:sdt>
            <w:sdtPr>
              <w:id w:val="1048178819"/>
              <w:placeholder>
                <w:docPart w:val="75072E11B0FB4C95A443BC97E245A0CB"/>
              </w:placeholder>
              <w:temporary/>
              <w:showingPlcHdr/>
              <w15:appearance w15:val="hidden"/>
            </w:sdtPr>
            <w:sdtContent>
              <w:p w14:paraId="710ADB54" w14:textId="77777777" w:rsidR="003D1B71" w:rsidRPr="005F79BB" w:rsidRDefault="007B3C81" w:rsidP="00AC6C7E">
                <w:r w:rsidRPr="005F79BB">
                  <w:rPr>
                    <w:rFonts w:eastAsia="Calibri"/>
                    <w:lang w:bidi="sk-SK"/>
                  </w:rPr>
                  <w:t>[Chcete do kruhu vložiť vlastný obrázok? Je to jednoduché! Vyberte obrázok a kliknite pravým tlačidlom myši. V kontextovej ponuke vyberte položku Vyplniť. V zozname vyberte položku Fotografia... V počítači vyhľadajte vhodnú fotografiu. Kliknutím na tlačidlo OK vložte vybratý obrázok.]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-278101685"/>
              <w:placeholder>
                <w:docPart w:val="D34EF857E1AA486BB06C41A128B089DF"/>
              </w:placeholder>
              <w:temporary/>
              <w:showingPlcHdr/>
              <w15:appearance w15:val="hidden"/>
            </w:sdtPr>
            <w:sdtContent>
              <w:p w14:paraId="488D0A5E" w14:textId="77777777" w:rsidR="003D1B71" w:rsidRPr="00C328AF" w:rsidRDefault="003D1B71" w:rsidP="00AC6C7E">
                <w:pPr>
                  <w:pStyle w:val="Nadpis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Vodcovské schopnosti</w:t>
                </w:r>
              </w:p>
            </w:sdtContent>
          </w:sdt>
          <w:sdt>
            <w:sdtPr>
              <w:id w:val="-165710132"/>
              <w:placeholder>
                <w:docPart w:val="5D4257B90A004538981FC542D5AEB6B4"/>
              </w:placeholder>
              <w:temporary/>
              <w:showingPlcHdr/>
              <w15:appearance w15:val="hidden"/>
            </w:sdtPr>
            <w:sdtContent>
              <w:p w14:paraId="65D3A4DE" w14:textId="77777777" w:rsidR="003D1B71" w:rsidRPr="005F79BB" w:rsidRDefault="007B3C81" w:rsidP="00AC6C7E">
                <w:r w:rsidRPr="005F79BB">
                  <w:rPr>
                    <w:rFonts w:eastAsia="Calibri"/>
                    <w:lang w:bidi="sk-SK"/>
                  </w:rPr>
                  <w:t xml:space="preserve">[Po vložení obrázka ho vyberte znova. Prejdite do ponuky Nástroje obrázka – Formát. Kliknite na šípku nadol pod ikonou Orezať a v zozname vyberte položku Vyplniť. Obrázok sa automaticky upraví tak, že sa oreže. Kliknutím a presunutím obrázka ho môžete presunúť na vhodné miesto.] 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</w:rPr>
              <w:id w:val="1374043770"/>
              <w:placeholder>
                <w:docPart w:val="5E0C40267F6E4BF4A68973F5FF0BAAA3"/>
              </w:placeholder>
              <w:temporary/>
              <w:showingPlcHdr/>
              <w15:appearance w15:val="hidden"/>
            </w:sdtPr>
            <w:sdtContent>
              <w:p w14:paraId="0368C7FF" w14:textId="77777777" w:rsidR="003D1B71" w:rsidRPr="00C328AF" w:rsidRDefault="003D1B71" w:rsidP="00AC6C7E">
                <w:pPr>
                  <w:pStyle w:val="Nadpis2"/>
                  <w:rPr>
                    <w:rFonts w:asciiTheme="majorHAnsi" w:hAnsiTheme="majorHAnsi" w:cs="Calibri"/>
                    <w:color w:val="0072C7"/>
                  </w:rPr>
                </w:pPr>
                <w:r w:rsidRPr="00C328AF">
                  <w:rPr>
                    <w:rFonts w:asciiTheme="majorHAnsi" w:hAnsiTheme="majorHAnsi" w:cs="Calibri"/>
                    <w:lang w:bidi="sk-SK"/>
                  </w:rPr>
                  <w:t>Referencie</w:t>
                </w:r>
              </w:p>
            </w:sdtContent>
          </w:sdt>
          <w:sdt>
            <w:sdtPr>
              <w:id w:val="-494037895"/>
              <w:placeholder>
                <w:docPart w:val="70A1D27FF3D94EF882E6086515FB0743"/>
              </w:placeholder>
              <w:temporary/>
              <w:showingPlcHdr/>
              <w15:appearance w15:val="hidden"/>
            </w:sdtPr>
            <w:sdtContent>
              <w:p w14:paraId="65CD31F7" w14:textId="77777777" w:rsidR="003D1B71" w:rsidRPr="005F79BB" w:rsidRDefault="003D1B71" w:rsidP="00AC6C7E">
                <w:pPr>
                  <w:rPr>
                    <w:sz w:val="24"/>
                    <w:szCs w:val="24"/>
                  </w:rPr>
                </w:pPr>
                <w:r w:rsidRPr="005F79BB">
                  <w:rPr>
                    <w:rFonts w:eastAsia="Calibri"/>
                    <w:lang w:bidi="sk-SK"/>
                  </w:rPr>
                  <w:t>[K dispozícii na požiadanie.]</w:t>
                </w:r>
              </w:p>
            </w:sdtContent>
          </w:sdt>
        </w:tc>
      </w:tr>
      <w:tr w:rsidR="003D1B71" w:rsidRPr="005F79BB" w14:paraId="5AAE4197" w14:textId="77777777" w:rsidTr="003D1B71">
        <w:trPr>
          <w:trHeight w:val="1164"/>
        </w:trPr>
        <w:tc>
          <w:tcPr>
            <w:tcW w:w="720" w:type="dxa"/>
          </w:tcPr>
          <w:p w14:paraId="5E3F4A3C" w14:textId="77777777" w:rsidR="003D1B71" w:rsidRPr="005F79BB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D0FC4A7" w14:textId="77777777" w:rsidR="003D1B71" w:rsidRPr="005F79BB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0F800E1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4672C8" w14:textId="77777777" w:rsidR="003D1B71" w:rsidRPr="005F79BB" w:rsidRDefault="003D1B71" w:rsidP="00222466"/>
        </w:tc>
      </w:tr>
      <w:tr w:rsidR="003D1B71" w:rsidRPr="005F79BB" w14:paraId="03D6AD7D" w14:textId="77777777" w:rsidTr="003D1B71">
        <w:trPr>
          <w:trHeight w:val="543"/>
        </w:trPr>
        <w:tc>
          <w:tcPr>
            <w:tcW w:w="720" w:type="dxa"/>
          </w:tcPr>
          <w:p w14:paraId="6A171D03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C0F028" w14:textId="77777777" w:rsidR="003D1B71" w:rsidRPr="005F79BB" w:rsidRDefault="003D1B71" w:rsidP="006D79A8">
            <w:pPr>
              <w:pStyle w:val="Informcie"/>
              <w:jc w:val="center"/>
              <w:rPr>
                <w:rStyle w:val="Vrazn"/>
                <w:b w:val="0"/>
                <w:bCs w:val="0"/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A3502F8" wp14:editId="1EBFC760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86793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BC9EFDE" w14:textId="142E89D9" w:rsidR="003D1B71" w:rsidRPr="005F79BB" w:rsidRDefault="00E45108" w:rsidP="00380FD1">
            <w:pPr>
              <w:pStyle w:val="Informcie"/>
            </w:pPr>
            <w:r>
              <w:t>Hečkova 20</w:t>
            </w:r>
          </w:p>
          <w:p w14:paraId="3D040079" w14:textId="02F0D2CD" w:rsidR="003D1B71" w:rsidRPr="005F79BB" w:rsidRDefault="00E45108" w:rsidP="00380FD1">
            <w:pPr>
              <w:pStyle w:val="Informcie"/>
            </w:pPr>
            <w:r>
              <w:t>010 01 Žilina</w:t>
            </w:r>
          </w:p>
        </w:tc>
        <w:tc>
          <w:tcPr>
            <w:tcW w:w="423" w:type="dxa"/>
            <w:vMerge/>
          </w:tcPr>
          <w:p w14:paraId="5D93004A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B7F0B05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130027E6" w14:textId="77777777" w:rsidTr="003D1B71">
        <w:trPr>
          <w:trHeight w:val="183"/>
        </w:trPr>
        <w:tc>
          <w:tcPr>
            <w:tcW w:w="720" w:type="dxa"/>
          </w:tcPr>
          <w:p w14:paraId="5DCA52D3" w14:textId="77777777" w:rsidR="003D1B71" w:rsidRPr="005F79BB" w:rsidRDefault="003D1B71" w:rsidP="00222466">
            <w:pPr>
              <w:pStyle w:val="Bezriadkovani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5D84E42" w14:textId="77777777" w:rsidR="003D1B71" w:rsidRPr="005F79BB" w:rsidRDefault="003D1B71" w:rsidP="00222466">
            <w:pPr>
              <w:pStyle w:val="Bezriadkovani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63EF924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8E8B8A2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6E4E515B" w14:textId="77777777" w:rsidTr="003D1B71">
        <w:trPr>
          <w:trHeight w:val="624"/>
        </w:trPr>
        <w:tc>
          <w:tcPr>
            <w:tcW w:w="720" w:type="dxa"/>
          </w:tcPr>
          <w:p w14:paraId="08075E93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DC3F3D6" w14:textId="77777777" w:rsidR="003D1B71" w:rsidRPr="005F79BB" w:rsidRDefault="003D1B71" w:rsidP="006D79A8">
            <w:pPr>
              <w:pStyle w:val="Informcie"/>
              <w:jc w:val="center"/>
              <w:rPr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E507B34" wp14:editId="30933EC0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55881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16E28B2" w14:textId="77777777" w:rsidR="003D1B71" w:rsidRPr="005F79BB" w:rsidRDefault="00000000" w:rsidP="00380FD1">
            <w:pPr>
              <w:pStyle w:val="Informcie"/>
            </w:pPr>
            <w:sdt>
              <w:sdtPr>
                <w:id w:val="1701595270"/>
                <w:placeholder>
                  <w:docPart w:val="E48552B6518B40A785C55F0FB7C433C5"/>
                </w:placeholder>
                <w:temporary/>
                <w:showingPlcHdr/>
                <w15:appearance w15:val="hidden"/>
              </w:sdtPr>
              <w:sdtContent>
                <w:r w:rsidR="003D1B71" w:rsidRPr="005F79BB">
                  <w:rPr>
                    <w:lang w:bidi="sk-SK"/>
                  </w:rPr>
                  <w:t>[Váš telefón]</w:t>
                </w:r>
              </w:sdtContent>
            </w:sdt>
          </w:p>
        </w:tc>
        <w:tc>
          <w:tcPr>
            <w:tcW w:w="423" w:type="dxa"/>
            <w:vMerge/>
          </w:tcPr>
          <w:p w14:paraId="7A1BE0DE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A8EAB4C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3C6FF1B9" w14:textId="77777777" w:rsidTr="003D1B71">
        <w:trPr>
          <w:trHeight w:val="183"/>
        </w:trPr>
        <w:tc>
          <w:tcPr>
            <w:tcW w:w="720" w:type="dxa"/>
          </w:tcPr>
          <w:p w14:paraId="4D940C97" w14:textId="77777777" w:rsidR="003D1B71" w:rsidRPr="005F79BB" w:rsidRDefault="003D1B71" w:rsidP="00B6466C">
            <w:pPr>
              <w:pStyle w:val="Bezriadkovani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3B3D280" w14:textId="77777777" w:rsidR="003D1B71" w:rsidRPr="005F79BB" w:rsidRDefault="003D1B71" w:rsidP="00B6466C">
            <w:pPr>
              <w:pStyle w:val="Bezriadkovani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49F4394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F05EC1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0D791EF8" w14:textId="77777777" w:rsidTr="003D1B71">
        <w:trPr>
          <w:trHeight w:val="633"/>
        </w:trPr>
        <w:tc>
          <w:tcPr>
            <w:tcW w:w="720" w:type="dxa"/>
          </w:tcPr>
          <w:p w14:paraId="2D99175B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521CD08" w14:textId="77777777" w:rsidR="003D1B71" w:rsidRPr="005F79BB" w:rsidRDefault="003D1B71" w:rsidP="006D79A8">
            <w:pPr>
              <w:pStyle w:val="Informcie"/>
              <w:jc w:val="center"/>
              <w:rPr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BDB22D2" wp14:editId="40D38850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0BD07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CC396FA" w14:textId="76AAEDAC" w:rsidR="003D1B71" w:rsidRPr="005F79BB" w:rsidRDefault="00E45108" w:rsidP="00380FD1">
            <w:pPr>
              <w:pStyle w:val="Informcie"/>
            </w:pPr>
            <w:r>
              <w:t>Lukas.Nowak@sportovaskolaza.sk</w:t>
            </w:r>
          </w:p>
        </w:tc>
        <w:tc>
          <w:tcPr>
            <w:tcW w:w="423" w:type="dxa"/>
            <w:vMerge/>
          </w:tcPr>
          <w:p w14:paraId="5683E450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DAB5B2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41B87F0C" w14:textId="77777777" w:rsidTr="003D1B71">
        <w:trPr>
          <w:trHeight w:val="174"/>
        </w:trPr>
        <w:tc>
          <w:tcPr>
            <w:tcW w:w="720" w:type="dxa"/>
          </w:tcPr>
          <w:p w14:paraId="7AA5D77F" w14:textId="77777777" w:rsidR="003D1B71" w:rsidRPr="005F79BB" w:rsidRDefault="003D1B71" w:rsidP="00B6466C">
            <w:pPr>
              <w:pStyle w:val="Bezriadkovani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749274F" w14:textId="77777777" w:rsidR="003D1B71" w:rsidRPr="005F79BB" w:rsidRDefault="003D1B71" w:rsidP="00B6466C">
            <w:pPr>
              <w:pStyle w:val="Bezriadkovani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5C75EB6C" w14:textId="77777777" w:rsidR="003D1B71" w:rsidRPr="005F79BB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D57364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3B4E935B" w14:textId="77777777" w:rsidTr="003D1B71">
        <w:trPr>
          <w:trHeight w:val="633"/>
        </w:trPr>
        <w:tc>
          <w:tcPr>
            <w:tcW w:w="720" w:type="dxa"/>
          </w:tcPr>
          <w:p w14:paraId="5DEEC048" w14:textId="77777777" w:rsidR="003D1B71" w:rsidRPr="005F79BB" w:rsidRDefault="003D1B71" w:rsidP="006D79A8">
            <w:pPr>
              <w:pStyle w:val="Informc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536A97" w14:textId="77777777" w:rsidR="003D1B71" w:rsidRPr="005F79BB" w:rsidRDefault="003D1B71" w:rsidP="006D79A8">
            <w:pPr>
              <w:pStyle w:val="Informcie"/>
              <w:jc w:val="center"/>
              <w:rPr>
                <w:color w:val="666666"/>
              </w:rPr>
            </w:pPr>
            <w:r w:rsidRPr="005F79B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0E213D7B" wp14:editId="2C40580C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4659D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P5zQ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PYz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UkKyBBPZSYZFC2QRCMHQCwVSR6S5r+ORpMOWpGD63GEV5bK&#10;7fA0aaQ4MpE9np5pJaQSUeBaz0xK6ITf3VWXVkHYDTcSWPaMolYm8DC53DAm/ZTkZ+ryCCuTFEpc&#10;xWWCGiKCvcPkchqbXNK28SnEhqhi25gctuBAopYD7Ot1sViniSq04a1LQTV5ofjCXWaFIWLHDhah&#10;q19aCjCELmbWNMgbPIIeZjaJoZjHLt3UEFVE6cj6d0yXyQxFSLlgaIgwQ0gYdtWlJQBnu7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2839096EA2734E598599C1C703DECFEB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3A2CF3EE" w14:textId="77777777" w:rsidR="003D1B71" w:rsidRPr="005F79BB" w:rsidRDefault="003D1B71" w:rsidP="00380FD1">
                <w:pPr>
                  <w:pStyle w:val="Informcie"/>
                </w:pPr>
                <w:r w:rsidRPr="005F79BB">
                  <w:rPr>
                    <w:lang w:bidi="sk-SK"/>
                  </w:rPr>
                  <w:t>[</w:t>
                </w:r>
                <w:r w:rsidRPr="005F79BB">
                  <w:rPr>
                    <w:rStyle w:val="Zstupntext"/>
                    <w:color w:val="666666" w:themeColor="accent4"/>
                    <w:lang w:bidi="sk-SK"/>
                  </w:rPr>
                  <w:t>Vaša webová lokalita]</w:t>
                </w:r>
              </w:p>
            </w:tc>
          </w:sdtContent>
        </w:sdt>
        <w:tc>
          <w:tcPr>
            <w:tcW w:w="423" w:type="dxa"/>
            <w:vMerge/>
          </w:tcPr>
          <w:p w14:paraId="6996B977" w14:textId="77777777" w:rsidR="003D1B71" w:rsidRPr="005F79BB" w:rsidRDefault="003D1B71" w:rsidP="00A14C79">
            <w:pPr>
              <w:pStyle w:val="Informci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55F96C" w14:textId="77777777" w:rsidR="003D1B71" w:rsidRPr="005F79BB" w:rsidRDefault="003D1B71" w:rsidP="005801E5">
            <w:pPr>
              <w:pStyle w:val="Nadpis1"/>
            </w:pPr>
          </w:p>
        </w:tc>
      </w:tr>
      <w:tr w:rsidR="003D1B71" w:rsidRPr="005F79BB" w14:paraId="3EF8DA06" w14:textId="77777777" w:rsidTr="003D1B71">
        <w:trPr>
          <w:trHeight w:val="2448"/>
        </w:trPr>
        <w:tc>
          <w:tcPr>
            <w:tcW w:w="720" w:type="dxa"/>
          </w:tcPr>
          <w:p w14:paraId="5077CBD8" w14:textId="77777777" w:rsidR="003D1B71" w:rsidRPr="005F79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ED409BE" w14:textId="77777777" w:rsidR="003D1B71" w:rsidRPr="005F79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4786838F" w14:textId="77777777" w:rsidR="003D1B71" w:rsidRPr="005F79BB" w:rsidRDefault="003D1B71" w:rsidP="00222466"/>
        </w:tc>
        <w:tc>
          <w:tcPr>
            <w:tcW w:w="6607" w:type="dxa"/>
            <w:vMerge/>
          </w:tcPr>
          <w:p w14:paraId="0E71CE02" w14:textId="77777777" w:rsidR="003D1B71" w:rsidRPr="005F79BB" w:rsidRDefault="003D1B71" w:rsidP="00222466"/>
        </w:tc>
      </w:tr>
    </w:tbl>
    <w:p w14:paraId="6BD0F3F7" w14:textId="77777777" w:rsidR="007F5B63" w:rsidRPr="005F79BB" w:rsidRDefault="007F5B63" w:rsidP="006D79A8">
      <w:pPr>
        <w:pStyle w:val="Zkladntext"/>
      </w:pPr>
    </w:p>
    <w:sectPr w:rsidR="007F5B63" w:rsidRPr="005F79BB" w:rsidSect="00247254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B2F2C" w14:textId="77777777" w:rsidR="0029587B" w:rsidRDefault="0029587B" w:rsidP="00590471">
      <w:r>
        <w:separator/>
      </w:r>
    </w:p>
  </w:endnote>
  <w:endnote w:type="continuationSeparator" w:id="0">
    <w:p w14:paraId="2A5C1AB3" w14:textId="77777777" w:rsidR="0029587B" w:rsidRDefault="002958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85411" w14:textId="77777777" w:rsidR="0029587B" w:rsidRDefault="0029587B" w:rsidP="00590471">
      <w:r>
        <w:separator/>
      </w:r>
    </w:p>
  </w:footnote>
  <w:footnote w:type="continuationSeparator" w:id="0">
    <w:p w14:paraId="5DF8D39B" w14:textId="77777777" w:rsidR="0029587B" w:rsidRDefault="002958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1D6DC" w14:textId="77777777" w:rsidR="00590471" w:rsidRPr="009A737F" w:rsidRDefault="00310F17" w:rsidP="00060042">
    <w:pPr>
      <w:pStyle w:val="Zkladntext"/>
    </w:pPr>
    <w:r w:rsidRPr="009A737F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4576527" wp14:editId="17D04C8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16FAF5" id="Skupina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J5QmBp4Ei0eRYHlAq&#10;ooGJROVYHibH8oBSEQ1MJCrH8jA5lodyLCGwekE5lofJsTygVHIbmBzLQzmWEHhVUCSaHMtDOZYQ&#10;eBooEk2O5aEcSwg8DRSJJsfyUI4lBJYGyrE8TI7loRxLCDwNFIkmx/JQjiUEngaKRJNjeSjHEgJP&#10;A0WiybE8lGMJgaeBItHkWB7KsYTA0eCpHEsIvAyEY3maHMtTOZYQeBrI7Pw0OZanciwh8DSQ2flp&#10;cixP5VhC4Gkg68SnybE8lWMJgaeBrBOf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t//lD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d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lbqbg1cAYLPaLS4MPMa4ofkNy/FDIVPSD36X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fvt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r+1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t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7R2pepHF1UKZHfSxOKLrjscrL4es8JaOqE9oIEYHff61uOIr0oFlEAGIHQ1/T&#10;YQPmr85/x2DovUdJhOXrLCp36ne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9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Bt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HaJtWC6cl0Mdor8T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6/oSMdVoVsxBkax4nP2/l7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Z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L+IUgatbew6K/Wb8B4+rghuZbE+5goLpuaf3s8O/Y+qF&#10;iXxr8eOAwEbK9TPR4I3Lao6UKtstJSf6JRVXze6m+zRfykMwkmn2x+hnIdJ5m2YoxnmH1X8l3yFd&#10;QK1tYr9EPJ1S8VLKUZePpXg3SlUI0P5XJjY5Qodl/pAweesXeSD50WUXPM5/P87xe5xSPVIr89zq&#10;JEBqSpnJSWC99ZVBu65gVOXR1Pr6yj7RGuU4GG4DgEypiiTc0xpeZKxIvyE6+qSZchJ+Ie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M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NPqLbhuSAvuz5EfxL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iiStYMyI4WY2cO08uf7+UrbU&#10;sCdpybMzAPDlRiJFlRBXxMNVJrnqCSJHw6EuHbKZUBxQyF3/mM3eA+dFr52xej6JvuBEUYa5JmDh&#10;STapmeUqTZrRhXqlMxoaejPWiX3RdKt/cLOLUTB8sz+c1jjqWZi0VRidi/9Vp8KEA9F0/W69p7Am&#10;cAHtrHYmbhN9Poyn3NZ6SAr2Cp5YeMOhoSDi2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q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KAUiksTwg8DRSJJsfy&#10;gFIRDUwkKsfyMDmWB5SKaGAiUTmWh8mxPJRjCYHVC8qxPEyO5QGlUtvA5FgeyrGEwKuCItHkWB7K&#10;sYTA00CRaHIsD+VYQuBpoEg0OZaHciwhsDRQjuVhciwP5VhC4GmgSDQ5lodyLCHwNFAkmhzLQzmW&#10;EHgaKBJNjuWhHEsIPA0UiSbH8lCOJQSOBk/lWELgZSAcy9PkWJ7KsYTA00Bm56fJsTyVYwmBp4HM&#10;zk+TY3kqxxICTwPxE58mx/JUjiUEngbiJz5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9A737F">
      <w:rPr>
        <w:noProof/>
        <w:lang w:bidi="sk-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A985CE6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3460B6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1EA1AF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78A6DE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C22EEE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4D57A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CEC58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56A94E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27816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155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745D0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1673CB0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334039968">
    <w:abstractNumId w:val="10"/>
  </w:num>
  <w:num w:numId="2" w16cid:durableId="586496165">
    <w:abstractNumId w:val="11"/>
  </w:num>
  <w:num w:numId="3" w16cid:durableId="1524243233">
    <w:abstractNumId w:val="9"/>
  </w:num>
  <w:num w:numId="4" w16cid:durableId="1877934734">
    <w:abstractNumId w:val="12"/>
  </w:num>
  <w:num w:numId="5" w16cid:durableId="418909819">
    <w:abstractNumId w:val="13"/>
  </w:num>
  <w:num w:numId="6" w16cid:durableId="1415055406">
    <w:abstractNumId w:val="8"/>
  </w:num>
  <w:num w:numId="7" w16cid:durableId="350299412">
    <w:abstractNumId w:val="3"/>
  </w:num>
  <w:num w:numId="8" w16cid:durableId="182134844">
    <w:abstractNumId w:val="2"/>
  </w:num>
  <w:num w:numId="9" w16cid:durableId="919292351">
    <w:abstractNumId w:val="1"/>
  </w:num>
  <w:num w:numId="10" w16cid:durableId="80571831">
    <w:abstractNumId w:val="0"/>
  </w:num>
  <w:num w:numId="11" w16cid:durableId="331681223">
    <w:abstractNumId w:val="7"/>
  </w:num>
  <w:num w:numId="12" w16cid:durableId="715275553">
    <w:abstractNumId w:val="6"/>
  </w:num>
  <w:num w:numId="13" w16cid:durableId="2096587635">
    <w:abstractNumId w:val="5"/>
  </w:num>
  <w:num w:numId="14" w16cid:durableId="2010212021">
    <w:abstractNumId w:val="4"/>
  </w:num>
  <w:num w:numId="15" w16cid:durableId="18437428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08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587B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5D1831"/>
    <w:rsid w:val="005F79BB"/>
    <w:rsid w:val="00653E17"/>
    <w:rsid w:val="00685560"/>
    <w:rsid w:val="0069468B"/>
    <w:rsid w:val="006A08E8"/>
    <w:rsid w:val="006D79A8"/>
    <w:rsid w:val="0072353B"/>
    <w:rsid w:val="007575B6"/>
    <w:rsid w:val="007825C9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737F"/>
    <w:rsid w:val="009D090F"/>
    <w:rsid w:val="00A31464"/>
    <w:rsid w:val="00A31B16"/>
    <w:rsid w:val="00A33613"/>
    <w:rsid w:val="00A47A8D"/>
    <w:rsid w:val="00AA27EE"/>
    <w:rsid w:val="00AC6C7E"/>
    <w:rsid w:val="00B4158A"/>
    <w:rsid w:val="00B6466C"/>
    <w:rsid w:val="00B92E2B"/>
    <w:rsid w:val="00BB1B5D"/>
    <w:rsid w:val="00BC22C7"/>
    <w:rsid w:val="00BD195A"/>
    <w:rsid w:val="00C07240"/>
    <w:rsid w:val="00C14078"/>
    <w:rsid w:val="00C328AF"/>
    <w:rsid w:val="00CE1E3D"/>
    <w:rsid w:val="00D053FA"/>
    <w:rsid w:val="00DC3F0A"/>
    <w:rsid w:val="00E26AED"/>
    <w:rsid w:val="00E451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82ADFF"/>
  <w14:defaultImageDpi w14:val="96"/>
  <w15:docId w15:val="{564C9434-24F7-43AC-974E-7620E960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9A737F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rsid w:val="009A737F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A737F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A737F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A737F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A737F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A737F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A737F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A737F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9A737F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9A737F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9A737F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9A737F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9A737F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A737F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9A737F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9A737F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9A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Zkladntext"/>
    <w:next w:val="Normlny"/>
    <w:link w:val="NzovChar"/>
    <w:uiPriority w:val="10"/>
    <w:qFormat/>
    <w:rsid w:val="009A737F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9A737F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9A737F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y">
    <w:name w:val="Dátumy"/>
    <w:basedOn w:val="Zkladntext"/>
    <w:qFormat/>
    <w:rsid w:val="009A737F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9A737F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9A737F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9A737F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9A737F"/>
    <w:rPr>
      <w:rFonts w:ascii="Calibri" w:hAnsi="Calibri" w:cs="Calibri"/>
    </w:rPr>
  </w:style>
  <w:style w:type="paragraph" w:styleId="Bezriadkovania">
    <w:name w:val="No Spacing"/>
    <w:uiPriority w:val="1"/>
    <w:rsid w:val="009A737F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Predvolenpsmoodseku"/>
    <w:link w:val="Nadpis2"/>
    <w:uiPriority w:val="9"/>
    <w:rsid w:val="009A737F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Sksenosti">
    <w:name w:val="Skúsenosti"/>
    <w:basedOn w:val="Normlny"/>
    <w:qFormat/>
    <w:rsid w:val="009A737F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Zoznamsodrkami">
    <w:name w:val="List Bullet"/>
    <w:basedOn w:val="Normlny"/>
    <w:uiPriority w:val="99"/>
    <w:rsid w:val="009A737F"/>
    <w:pPr>
      <w:numPr>
        <w:numId w:val="3"/>
      </w:numPr>
      <w:contextualSpacing/>
    </w:pPr>
  </w:style>
  <w:style w:type="paragraph" w:customStyle="1" w:styleId="Nzovkoly">
    <w:name w:val="Názov školy"/>
    <w:basedOn w:val="Normlny"/>
    <w:uiPriority w:val="1"/>
    <w:rsid w:val="009A737F"/>
    <w:rPr>
      <w:b/>
    </w:rPr>
  </w:style>
  <w:style w:type="character" w:customStyle="1" w:styleId="Zmienka1">
    <w:name w:val="Zmienka1"/>
    <w:basedOn w:val="Predvolenpsmoodseku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9A737F"/>
    <w:pPr>
      <w:numPr>
        <w:numId w:val="4"/>
      </w:numPr>
    </w:pPr>
  </w:style>
  <w:style w:type="numbering" w:styleId="1ai">
    <w:name w:val="Outline List 1"/>
    <w:basedOn w:val="Bezzoznamu"/>
    <w:uiPriority w:val="99"/>
    <w:semiHidden/>
    <w:unhideWhenUsed/>
    <w:rsid w:val="009A737F"/>
    <w:pPr>
      <w:numPr>
        <w:numId w:val="5"/>
      </w:numPr>
    </w:pPr>
  </w:style>
  <w:style w:type="character" w:styleId="KdHTML">
    <w:name w:val="HTML Code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9A737F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9A737F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9A737F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9A737F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9A737F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9A737F"/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9A737F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9A737F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9A737F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9A737F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9A737F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9A737F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9A737F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9A737F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9A737F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9A737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9A737F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9A737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9A737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9A737F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9A73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9A737F"/>
  </w:style>
  <w:style w:type="character" w:styleId="Nzovknihy">
    <w:name w:val="Book Title"/>
    <w:basedOn w:val="Predvolenpsmoodseku"/>
    <w:uiPriority w:val="33"/>
    <w:semiHidden/>
    <w:rsid w:val="009A737F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9A737F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9A73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9A737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9A737F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9A737F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9A737F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9A737F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9A737F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9A737F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9A737F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9A737F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9A737F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9A737F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9A737F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9A737F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9A737F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9A737F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9A737F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9A737F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9A737F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9A737F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9A737F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9A737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9A737F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9A737F"/>
  </w:style>
  <w:style w:type="paragraph" w:styleId="Textmakra">
    <w:name w:val="macro"/>
    <w:link w:val="TextmakraChar"/>
    <w:uiPriority w:val="99"/>
    <w:semiHidden/>
    <w:unhideWhenUsed/>
    <w:rsid w:val="009A737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9A737F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9A737F"/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9A737F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9A737F"/>
    <w:pPr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9A737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9A73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9A737F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9A737F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9A737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9A737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A737F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A737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A737F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9A737F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9A737F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9A737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9A737F"/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9A737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A737F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A737F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A737F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A737F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A737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A737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9A737F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9A73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9A73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9A73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9A73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9A73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9A737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9A737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9A737F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9A737F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9A737F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9A737F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A737F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9A737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9A737F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9A737F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9A737F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9A737F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9A737F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9A737F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9A737F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9A737F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9A737F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9A737F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9A737F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9A737F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9A737F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9A737F"/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9A737F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9A737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9A737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9A737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9A737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9A737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9A737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9A737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9A737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9A737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9A737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9A737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9A737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9A737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9A737F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9A737F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9A737F"/>
  </w:style>
  <w:style w:type="character" w:customStyle="1" w:styleId="OslovenieChar">
    <w:name w:val="Oslovenie Char"/>
    <w:basedOn w:val="Predvolenpsmoodseku"/>
    <w:link w:val="Oslovenie"/>
    <w:uiPriority w:val="99"/>
    <w:semiHidden/>
    <w:rsid w:val="009A737F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9A737F"/>
    <w:pPr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9A737F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9A737F"/>
    <w:pPr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9A737F"/>
    <w:pPr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9A737F"/>
    <w:pPr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9A737F"/>
    <w:pPr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9A737F"/>
    <w:pPr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9A737F"/>
    <w:pPr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9A737F"/>
    <w:pPr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9A737F"/>
    <w:pPr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9A737F"/>
    <w:pPr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9A737F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9A737F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A737F"/>
    <w:rPr>
      <w:rFonts w:ascii="Consolas" w:hAnsi="Consolas" w:cs="Calibri"/>
      <w:sz w:val="21"/>
      <w:szCs w:val="21"/>
    </w:rPr>
  </w:style>
  <w:style w:type="paragraph" w:styleId="Zver">
    <w:name w:val="Closing"/>
    <w:basedOn w:val="Normlny"/>
    <w:link w:val="ZverChar"/>
    <w:uiPriority w:val="99"/>
    <w:semiHidden/>
    <w:unhideWhenUsed/>
    <w:rsid w:val="009A737F"/>
    <w:pPr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9A737F"/>
    <w:rPr>
      <w:rFonts w:ascii="Calibri" w:hAnsi="Calibri" w:cs="Calibri"/>
    </w:rPr>
  </w:style>
  <w:style w:type="table" w:styleId="Mriekatabuky1">
    <w:name w:val="Table Grid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9A73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9A737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9A737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9A737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9A737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9A737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9A737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9A737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9A737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9A737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9A737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9A737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9A737F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A737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A737F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9A737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9A737F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iPriority w:val="99"/>
    <w:unhideWhenUsed/>
    <w:rsid w:val="009A737F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9A737F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9A737F"/>
    <w:pPr>
      <w:spacing w:after="200"/>
    </w:pPr>
    <w:rPr>
      <w:i/>
      <w:iCs/>
      <w:color w:val="44546A" w:themeColor="text2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E45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&#250;&#353;Stelina-&#352;tudent\AppData\Roaming\Microsoft\Templates\&#381;ivotopis%20s%20modr&#253;mi%20kruhm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7EB400A87E343689A262D61D0F6D2F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26F7650-92EC-4FE9-8B7A-B417C615972B}"/>
      </w:docPartPr>
      <w:docPartBody>
        <w:p w:rsidR="00000000" w:rsidRDefault="00000000">
          <w:pPr>
            <w:pStyle w:val="27EB400A87E343689A262D61D0F6D2FD"/>
          </w:pPr>
          <w:r w:rsidRPr="00C328AF">
            <w:rPr>
              <w:rFonts w:asciiTheme="majorHAnsi" w:hAnsiTheme="majorHAnsi" w:cs="Calibri"/>
              <w:lang w:bidi="sk-SK"/>
            </w:rPr>
            <w:t>Skúsenosti</w:t>
          </w:r>
        </w:p>
      </w:docPartBody>
    </w:docPart>
    <w:docPart>
      <w:docPartPr>
        <w:name w:val="47CB2AA12AAB46CABA903E1E041ACD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C709075-E514-4BF7-A500-F07235890C57}"/>
      </w:docPartPr>
      <w:docPartBody>
        <w:p w:rsidR="00000000" w:rsidRDefault="00000000">
          <w:pPr>
            <w:pStyle w:val="47CB2AA12AAB46CABA903E1E041ACDBA"/>
          </w:pPr>
          <w:r w:rsidRPr="005F79BB">
            <w:rPr>
              <w:rFonts w:eastAsia="Calibri"/>
              <w:lang w:bidi="sk-SK"/>
            </w:rPr>
            <w:t>[Dátumy od]</w:t>
          </w:r>
        </w:p>
      </w:docPartBody>
    </w:docPart>
    <w:docPart>
      <w:docPartPr>
        <w:name w:val="92B19A09013D4D30B56C5AF25F06521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079CB22-C017-4EAC-8746-6CE9A478C2D3}"/>
      </w:docPartPr>
      <w:docPartBody>
        <w:p w:rsidR="00000000" w:rsidRDefault="00000000">
          <w:pPr>
            <w:pStyle w:val="92B19A09013D4D30B56C5AF25F06521D"/>
          </w:pPr>
          <w:r w:rsidRPr="005F79BB">
            <w:rPr>
              <w:rFonts w:eastAsia="Calibri"/>
              <w:lang w:bidi="sk-SK"/>
            </w:rPr>
            <w:t>[do]</w:t>
          </w:r>
        </w:p>
      </w:docPartBody>
    </w:docPart>
    <w:docPart>
      <w:docPartPr>
        <w:name w:val="2F50B8D39FA2417C99268BB5231895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9E10779-B28B-491C-9B71-B845465B6269}"/>
      </w:docPartPr>
      <w:docPartBody>
        <w:p w:rsidR="00000000" w:rsidRDefault="00000000">
          <w:pPr>
            <w:pStyle w:val="2F50B8D39FA2417C99268BB523189517"/>
          </w:pPr>
          <w:r w:rsidRPr="005F79BB">
            <w:rPr>
              <w:rFonts w:eastAsia="Calibri"/>
              <w:lang w:bidi="sk-SK"/>
            </w:rPr>
            <w:t>[Pracovná pozícia]</w:t>
          </w:r>
        </w:p>
      </w:docPartBody>
    </w:docPart>
    <w:docPart>
      <w:docPartPr>
        <w:name w:val="AB966C11A11843E1828FB10BA435497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33818E9-EEC9-46B7-B5F4-BEB174BD9478}"/>
      </w:docPartPr>
      <w:docPartBody>
        <w:p w:rsidR="00000000" w:rsidRDefault="00000000">
          <w:pPr>
            <w:pStyle w:val="AB966C11A11843E1828FB10BA4354977"/>
          </w:pPr>
          <w:r w:rsidRPr="005F79BB">
            <w:rPr>
              <w:rFonts w:eastAsia="Calibri"/>
              <w:lang w:bidi="sk-SK"/>
            </w:rPr>
            <w:t>[Funkcia]</w:t>
          </w:r>
        </w:p>
      </w:docPartBody>
    </w:docPart>
    <w:docPart>
      <w:docPartPr>
        <w:name w:val="F2B86452489E4633AAA6AA0FB42A0A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C3EB20-CF4D-4393-8E9D-A17D755122E3}"/>
      </w:docPartPr>
      <w:docPartBody>
        <w:p w:rsidR="00000000" w:rsidRDefault="00000000">
          <w:pPr>
            <w:pStyle w:val="F2B86452489E4633AAA6AA0FB42A0AC8"/>
          </w:pPr>
          <w:r w:rsidRPr="005F79BB">
            <w:rPr>
              <w:rFonts w:eastAsia="Calibri"/>
              <w:lang w:bidi="sk-SK"/>
            </w:rPr>
            <w:t>[Názov spoločnosti]</w:t>
          </w:r>
        </w:p>
      </w:docPartBody>
    </w:docPart>
    <w:docPart>
      <w:docPartPr>
        <w:name w:val="A52EF4F14F904D0488DB120CD9B442A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5C902C-4213-4AFA-98A0-2AF390D0A459}"/>
      </w:docPartPr>
      <w:docPartBody>
        <w:p w:rsidR="00000000" w:rsidRDefault="00000000">
          <w:pPr>
            <w:pStyle w:val="A52EF4F14F904D0488DB120CD9B442A0"/>
          </w:pPr>
          <w:r w:rsidRPr="005F79BB">
            <w:rPr>
              <w:rFonts w:eastAsia="Calibri"/>
              <w:lang w:bidi="sk-SK"/>
            </w:rPr>
            <w:t>[Dátumy od]</w:t>
          </w:r>
        </w:p>
      </w:docPartBody>
    </w:docPart>
    <w:docPart>
      <w:docPartPr>
        <w:name w:val="76E912A218D04371B6F31BC6E183C42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50B95A-442F-4C6A-8C17-3D0A1E72630E}"/>
      </w:docPartPr>
      <w:docPartBody>
        <w:p w:rsidR="00000000" w:rsidRDefault="00000000">
          <w:pPr>
            <w:pStyle w:val="76E912A218D04371B6F31BC6E183C42C"/>
          </w:pPr>
          <w:r w:rsidRPr="005F79BB">
            <w:rPr>
              <w:rFonts w:eastAsia="Calibri"/>
              <w:lang w:bidi="sk-SK"/>
            </w:rPr>
            <w:t>[do]</w:t>
          </w:r>
        </w:p>
      </w:docPartBody>
    </w:docPart>
    <w:docPart>
      <w:docPartPr>
        <w:name w:val="CB39BD31D24A4CCDAEA0B8F71E7EFDC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DE47D1-893A-4B63-9B8A-F957AAC33FBD}"/>
      </w:docPartPr>
      <w:docPartBody>
        <w:p w:rsidR="00000000" w:rsidRDefault="00000000">
          <w:pPr>
            <w:pStyle w:val="CB39BD31D24A4CCDAEA0B8F71E7EFDC4"/>
          </w:pPr>
          <w:r w:rsidRPr="005F79BB">
            <w:rPr>
              <w:rFonts w:eastAsia="Calibri"/>
              <w:lang w:bidi="sk-SK"/>
            </w:rPr>
            <w:t>[Pracovná pozícia]</w:t>
          </w:r>
        </w:p>
      </w:docPartBody>
    </w:docPart>
    <w:docPart>
      <w:docPartPr>
        <w:name w:val="30F2DBE125E94BEBAEA2C62FDACAFF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3D28CE8-EED6-499F-8607-C6CBBEF560B7}"/>
      </w:docPartPr>
      <w:docPartBody>
        <w:p w:rsidR="00000000" w:rsidRDefault="00000000">
          <w:pPr>
            <w:pStyle w:val="30F2DBE125E94BEBAEA2C62FDACAFF9D"/>
          </w:pPr>
          <w:r w:rsidRPr="005F79BB">
            <w:rPr>
              <w:rFonts w:eastAsia="Calibri"/>
              <w:lang w:bidi="sk-SK"/>
            </w:rPr>
            <w:t>[Funkcia]</w:t>
          </w:r>
        </w:p>
      </w:docPartBody>
    </w:docPart>
    <w:docPart>
      <w:docPartPr>
        <w:name w:val="1DA891E4076443ED8E38181CD22FE1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78E684-E6F4-4875-AC73-BAA4D96BFD0E}"/>
      </w:docPartPr>
      <w:docPartBody>
        <w:p w:rsidR="00000000" w:rsidRDefault="00000000">
          <w:pPr>
            <w:pStyle w:val="1DA891E4076443ED8E38181CD22FE155"/>
          </w:pPr>
          <w:r w:rsidRPr="005F79BB">
            <w:rPr>
              <w:rFonts w:eastAsia="Calibri"/>
              <w:lang w:bidi="sk-SK"/>
            </w:rPr>
            <w:t>[Názov spoločnosti]</w:t>
          </w:r>
        </w:p>
      </w:docPartBody>
    </w:docPart>
    <w:docPart>
      <w:docPartPr>
        <w:name w:val="A8D73128F4AA4867AC3A97E90653B72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6B1C128-8D35-41A0-B74A-A45CD4A941DE}"/>
      </w:docPartPr>
      <w:docPartBody>
        <w:p w:rsidR="00000000" w:rsidRDefault="00000000">
          <w:pPr>
            <w:pStyle w:val="A8D73128F4AA4867AC3A97E90653B729"/>
          </w:pPr>
          <w:r w:rsidRPr="005F79BB">
            <w:rPr>
              <w:rFonts w:eastAsia="Calibri"/>
              <w:lang w:bidi="sk-SK"/>
            </w:rPr>
            <w:t>[Dátumy od]</w:t>
          </w:r>
        </w:p>
      </w:docPartBody>
    </w:docPart>
    <w:docPart>
      <w:docPartPr>
        <w:name w:val="29CCB05C850E4F5EBF466E8E9075F95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D4440CE-92C4-494B-B259-659CCC27439C}"/>
      </w:docPartPr>
      <w:docPartBody>
        <w:p w:rsidR="00000000" w:rsidRDefault="00000000">
          <w:pPr>
            <w:pStyle w:val="29CCB05C850E4F5EBF466E8E9075F956"/>
          </w:pPr>
          <w:r w:rsidRPr="005F79BB">
            <w:rPr>
              <w:rFonts w:eastAsia="Calibri"/>
              <w:lang w:bidi="sk-SK"/>
            </w:rPr>
            <w:t>[do]</w:t>
          </w:r>
        </w:p>
      </w:docPartBody>
    </w:docPart>
    <w:docPart>
      <w:docPartPr>
        <w:name w:val="F7C14F0E23584D41B55E7BD62327DB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B19E476-D9A7-43FD-B29D-0DE3DF1F3AD4}"/>
      </w:docPartPr>
      <w:docPartBody>
        <w:p w:rsidR="00000000" w:rsidRDefault="00000000">
          <w:pPr>
            <w:pStyle w:val="F7C14F0E23584D41B55E7BD62327DB4B"/>
          </w:pPr>
          <w:r w:rsidRPr="005F79BB">
            <w:rPr>
              <w:rFonts w:eastAsia="Calibri"/>
              <w:lang w:bidi="sk-SK"/>
            </w:rPr>
            <w:t>[Pracovná pozícia]</w:t>
          </w:r>
        </w:p>
      </w:docPartBody>
    </w:docPart>
    <w:docPart>
      <w:docPartPr>
        <w:name w:val="D3716B3597A24950ABD9F02F9093CFE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9B6CF34-7229-4456-ADF1-C4CF7EEC25FB}"/>
      </w:docPartPr>
      <w:docPartBody>
        <w:p w:rsidR="00000000" w:rsidRDefault="00000000">
          <w:pPr>
            <w:pStyle w:val="D3716B3597A24950ABD9F02F9093CFEF"/>
          </w:pPr>
          <w:r w:rsidRPr="005F79BB">
            <w:rPr>
              <w:rFonts w:eastAsia="Calibri"/>
              <w:lang w:bidi="sk-SK"/>
            </w:rPr>
            <w:t>[Funkcia]</w:t>
          </w:r>
        </w:p>
      </w:docPartBody>
    </w:docPart>
    <w:docPart>
      <w:docPartPr>
        <w:name w:val="B10B152C31E84EB38FB1B68B6861216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E457060-C82C-4208-9DC1-AC28BF2712C4}"/>
      </w:docPartPr>
      <w:docPartBody>
        <w:p w:rsidR="00000000" w:rsidRDefault="00000000">
          <w:pPr>
            <w:pStyle w:val="B10B152C31E84EB38FB1B68B68612162"/>
          </w:pPr>
          <w:r w:rsidRPr="005F79BB">
            <w:rPr>
              <w:rFonts w:eastAsia="Calibri"/>
              <w:lang w:bidi="sk-SK"/>
            </w:rPr>
            <w:t>[Názov spoločnosti]</w:t>
          </w:r>
        </w:p>
      </w:docPartBody>
    </w:docPart>
    <w:docPart>
      <w:docPartPr>
        <w:name w:val="5A9F1F052B3C441AA1EEDDC55AA517B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D9E917C-ED05-4ECA-A04F-1E5D4D74698F}"/>
      </w:docPartPr>
      <w:docPartBody>
        <w:p w:rsidR="00000000" w:rsidRDefault="00000000">
          <w:pPr>
            <w:pStyle w:val="5A9F1F052B3C441AA1EEDDC55AA517BD"/>
          </w:pPr>
          <w:r w:rsidRPr="005F79BB">
            <w:rPr>
              <w:rFonts w:eastAsia="Calibri"/>
              <w:lang w:bidi="sk-SK"/>
            </w:rPr>
            <w:t>[Tu môžete v krátkosti zhrnúť svoje hlavné povinnosti a najvýraznejšie úspechy.]</w:t>
          </w:r>
        </w:p>
      </w:docPartBody>
    </w:docPart>
    <w:docPart>
      <w:docPartPr>
        <w:name w:val="598DF0BA5D1F4C69B3EB988D82E95F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A984D7-92F5-482E-A148-5478600BEB08}"/>
      </w:docPartPr>
      <w:docPartBody>
        <w:p w:rsidR="00000000" w:rsidRDefault="00000000">
          <w:pPr>
            <w:pStyle w:val="598DF0BA5D1F4C69B3EB988D82E95FF4"/>
          </w:pPr>
          <w:r w:rsidRPr="00C328AF">
            <w:rPr>
              <w:rFonts w:asciiTheme="majorHAnsi" w:hAnsiTheme="majorHAnsi" w:cs="Calibri"/>
              <w:lang w:bidi="sk-SK"/>
            </w:rPr>
            <w:t>Vzdelanie</w:t>
          </w:r>
        </w:p>
      </w:docPartBody>
    </w:docPart>
    <w:docPart>
      <w:docPartPr>
        <w:name w:val="891A3AEA7D1D4EFFA623F243FE3426D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4E442B4-CACC-4801-8FAE-29A205702C81}"/>
      </w:docPartPr>
      <w:docPartBody>
        <w:p w:rsidR="00000000" w:rsidRDefault="00000000">
          <w:pPr>
            <w:pStyle w:val="891A3AEA7D1D4EFFA623F243FE3426D5"/>
          </w:pPr>
          <w:r w:rsidRPr="00C328AF">
            <w:rPr>
              <w:rFonts w:asciiTheme="majorHAnsi" w:hAnsiTheme="majorHAnsi" w:cs="Calibri"/>
              <w:lang w:bidi="sk-SK"/>
            </w:rPr>
            <w:t>Komunikácia</w:t>
          </w:r>
        </w:p>
      </w:docPartBody>
    </w:docPart>
    <w:docPart>
      <w:docPartPr>
        <w:name w:val="75072E11B0FB4C95A443BC97E245A0C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DDEB0D-EBD3-4E15-8171-E0AFAD8ADE72}"/>
      </w:docPartPr>
      <w:docPartBody>
        <w:p w:rsidR="00000000" w:rsidRDefault="00000000">
          <w:pPr>
            <w:pStyle w:val="75072E11B0FB4C95A443BC97E245A0CB"/>
          </w:pPr>
          <w:r w:rsidRPr="005F79BB">
            <w:rPr>
              <w:rFonts w:eastAsia="Calibri"/>
              <w:lang w:bidi="sk-SK"/>
            </w:rPr>
            <w:t>[Chcete do kruhu vložiť vlastný obrázok? Je to jednoduché! Vyberte obrázok a kliknite pravým tlačidlom myši. V kontextovej ponuke vyberte položku Vyplniť. V zozname vyberte položku Fotografia... V počítači vyhľadajte vhodnú fotografiu. Kliknutím na tlačidlo OK vložte vybratý obrázok.]</w:t>
          </w:r>
        </w:p>
      </w:docPartBody>
    </w:docPart>
    <w:docPart>
      <w:docPartPr>
        <w:name w:val="D34EF857E1AA486BB06C41A128B089D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736A741-F7BA-48DC-9252-93B19E980902}"/>
      </w:docPartPr>
      <w:docPartBody>
        <w:p w:rsidR="00000000" w:rsidRDefault="00000000">
          <w:pPr>
            <w:pStyle w:val="D34EF857E1AA486BB06C41A128B089DF"/>
          </w:pPr>
          <w:r w:rsidRPr="00C328AF">
            <w:rPr>
              <w:rFonts w:asciiTheme="majorHAnsi" w:hAnsiTheme="majorHAnsi" w:cs="Calibri"/>
              <w:lang w:bidi="sk-SK"/>
            </w:rPr>
            <w:t>Vodcovské schopnosti</w:t>
          </w:r>
        </w:p>
      </w:docPartBody>
    </w:docPart>
    <w:docPart>
      <w:docPartPr>
        <w:name w:val="5D4257B90A004538981FC542D5AEB6B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8B682B-87C6-4099-A2F5-1091BA5050E0}"/>
      </w:docPartPr>
      <w:docPartBody>
        <w:p w:rsidR="00000000" w:rsidRDefault="00000000">
          <w:pPr>
            <w:pStyle w:val="5D4257B90A004538981FC542D5AEB6B4"/>
          </w:pPr>
          <w:r w:rsidRPr="005F79BB">
            <w:rPr>
              <w:rFonts w:eastAsia="Calibri"/>
              <w:lang w:bidi="sk-SK"/>
            </w:rPr>
            <w:t xml:space="preserve">[Po vložení obrázka ho vyberte znova. Prejdite do ponuky Nástroje obrázka – Formát. Kliknite na šípku nadol pod ikonou Orezať a v zozname vyberte položku Vyplniť. Obrázok sa automaticky upraví tak, že sa oreže. Kliknutím a presunutím obrázka ho môžete presunúť na vhodné miesto.] </w:t>
          </w:r>
        </w:p>
      </w:docPartBody>
    </w:docPart>
    <w:docPart>
      <w:docPartPr>
        <w:name w:val="5E0C40267F6E4BF4A68973F5FF0BAAA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58DA74F-DA41-4349-8FA0-D5F2E4CE1ECA}"/>
      </w:docPartPr>
      <w:docPartBody>
        <w:p w:rsidR="00000000" w:rsidRDefault="00000000">
          <w:pPr>
            <w:pStyle w:val="5E0C40267F6E4BF4A68973F5FF0BAAA3"/>
          </w:pPr>
          <w:r w:rsidRPr="00C328AF">
            <w:rPr>
              <w:rFonts w:asciiTheme="majorHAnsi" w:hAnsiTheme="majorHAnsi" w:cs="Calibri"/>
              <w:lang w:bidi="sk-SK"/>
            </w:rPr>
            <w:t>Referencie</w:t>
          </w:r>
        </w:p>
      </w:docPartBody>
    </w:docPart>
    <w:docPart>
      <w:docPartPr>
        <w:name w:val="70A1D27FF3D94EF882E6086515FB074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8C47D25-7507-4C49-A162-2F64CC5D9C7D}"/>
      </w:docPartPr>
      <w:docPartBody>
        <w:p w:rsidR="00000000" w:rsidRDefault="00000000">
          <w:pPr>
            <w:pStyle w:val="70A1D27FF3D94EF882E6086515FB0743"/>
          </w:pPr>
          <w:r w:rsidRPr="005F79BB">
            <w:rPr>
              <w:rFonts w:eastAsia="Calibri"/>
              <w:lang w:bidi="sk-SK"/>
            </w:rPr>
            <w:t>[K dispozícii na požiadanie.]</w:t>
          </w:r>
        </w:p>
      </w:docPartBody>
    </w:docPart>
    <w:docPart>
      <w:docPartPr>
        <w:name w:val="E48552B6518B40A785C55F0FB7C433C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E9AB89B-311A-4DE8-A05D-3BF6D4C85D8E}"/>
      </w:docPartPr>
      <w:docPartBody>
        <w:p w:rsidR="00000000" w:rsidRDefault="00000000">
          <w:pPr>
            <w:pStyle w:val="E48552B6518B40A785C55F0FB7C433C5"/>
          </w:pPr>
          <w:r w:rsidRPr="005F79BB">
            <w:rPr>
              <w:lang w:bidi="sk-SK"/>
            </w:rPr>
            <w:t>[Váš telefón]</w:t>
          </w:r>
        </w:p>
      </w:docPartBody>
    </w:docPart>
    <w:docPart>
      <w:docPartPr>
        <w:name w:val="2839096EA2734E598599C1C703DECF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C62B3DC-C3F4-4F90-8D63-8B195C538E21}"/>
      </w:docPartPr>
      <w:docPartBody>
        <w:p w:rsidR="00000000" w:rsidRDefault="00000000">
          <w:pPr>
            <w:pStyle w:val="2839096EA2734E598599C1C703DECFEB"/>
          </w:pPr>
          <w:r w:rsidRPr="005F79BB">
            <w:rPr>
              <w:lang w:bidi="sk-SK"/>
            </w:rPr>
            <w:t>[</w:t>
          </w:r>
          <w:r w:rsidRPr="005F79BB">
            <w:rPr>
              <w:rStyle w:val="Zstupntext"/>
              <w:color w:val="0F9ED5" w:themeColor="accent4"/>
              <w:lang w:bidi="sk-SK"/>
            </w:rPr>
            <w:t>Vaša webová lokalita]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159"/>
    <w:rsid w:val="001C5159"/>
    <w:rsid w:val="0068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0AD6488309594538A2881EEAC2A66F6E">
    <w:name w:val="0AD6488309594538A2881EEAC2A66F6E"/>
  </w:style>
  <w:style w:type="paragraph" w:customStyle="1" w:styleId="2A3D5E470B8645AD893163AAFF9A7882">
    <w:name w:val="2A3D5E470B8645AD893163AAFF9A7882"/>
  </w:style>
  <w:style w:type="paragraph" w:customStyle="1" w:styleId="27EB400A87E343689A262D61D0F6D2FD">
    <w:name w:val="27EB400A87E343689A262D61D0F6D2FD"/>
  </w:style>
  <w:style w:type="paragraph" w:customStyle="1" w:styleId="47CB2AA12AAB46CABA903E1E041ACDBA">
    <w:name w:val="47CB2AA12AAB46CABA903E1E041ACDBA"/>
  </w:style>
  <w:style w:type="paragraph" w:customStyle="1" w:styleId="92B19A09013D4D30B56C5AF25F06521D">
    <w:name w:val="92B19A09013D4D30B56C5AF25F06521D"/>
  </w:style>
  <w:style w:type="paragraph" w:customStyle="1" w:styleId="2F50B8D39FA2417C99268BB523189517">
    <w:name w:val="2F50B8D39FA2417C99268BB523189517"/>
  </w:style>
  <w:style w:type="paragraph" w:customStyle="1" w:styleId="AB966C11A11843E1828FB10BA4354977">
    <w:name w:val="AB966C11A11843E1828FB10BA4354977"/>
  </w:style>
  <w:style w:type="paragraph" w:customStyle="1" w:styleId="F2B86452489E4633AAA6AA0FB42A0AC8">
    <w:name w:val="F2B86452489E4633AAA6AA0FB42A0AC8"/>
  </w:style>
  <w:style w:type="paragraph" w:customStyle="1" w:styleId="A52EF4F14F904D0488DB120CD9B442A0">
    <w:name w:val="A52EF4F14F904D0488DB120CD9B442A0"/>
  </w:style>
  <w:style w:type="paragraph" w:customStyle="1" w:styleId="76E912A218D04371B6F31BC6E183C42C">
    <w:name w:val="76E912A218D04371B6F31BC6E183C42C"/>
  </w:style>
  <w:style w:type="paragraph" w:customStyle="1" w:styleId="CB39BD31D24A4CCDAEA0B8F71E7EFDC4">
    <w:name w:val="CB39BD31D24A4CCDAEA0B8F71E7EFDC4"/>
  </w:style>
  <w:style w:type="paragraph" w:customStyle="1" w:styleId="30F2DBE125E94BEBAEA2C62FDACAFF9D">
    <w:name w:val="30F2DBE125E94BEBAEA2C62FDACAFF9D"/>
  </w:style>
  <w:style w:type="paragraph" w:customStyle="1" w:styleId="1DA891E4076443ED8E38181CD22FE155">
    <w:name w:val="1DA891E4076443ED8E38181CD22FE155"/>
  </w:style>
  <w:style w:type="paragraph" w:customStyle="1" w:styleId="A8D73128F4AA4867AC3A97E90653B729">
    <w:name w:val="A8D73128F4AA4867AC3A97E90653B729"/>
  </w:style>
  <w:style w:type="paragraph" w:customStyle="1" w:styleId="29CCB05C850E4F5EBF466E8E9075F956">
    <w:name w:val="29CCB05C850E4F5EBF466E8E9075F956"/>
  </w:style>
  <w:style w:type="paragraph" w:customStyle="1" w:styleId="F7C14F0E23584D41B55E7BD62327DB4B">
    <w:name w:val="F7C14F0E23584D41B55E7BD62327DB4B"/>
  </w:style>
  <w:style w:type="paragraph" w:customStyle="1" w:styleId="D3716B3597A24950ABD9F02F9093CFEF">
    <w:name w:val="D3716B3597A24950ABD9F02F9093CFEF"/>
  </w:style>
  <w:style w:type="paragraph" w:customStyle="1" w:styleId="B10B152C31E84EB38FB1B68B68612162">
    <w:name w:val="B10B152C31E84EB38FB1B68B68612162"/>
  </w:style>
  <w:style w:type="paragraph" w:customStyle="1" w:styleId="5A9F1F052B3C441AA1EEDDC55AA517BD">
    <w:name w:val="5A9F1F052B3C441AA1EEDDC55AA517BD"/>
  </w:style>
  <w:style w:type="paragraph" w:customStyle="1" w:styleId="598DF0BA5D1F4C69B3EB988D82E95FF4">
    <w:name w:val="598DF0BA5D1F4C69B3EB988D82E95FF4"/>
  </w:style>
  <w:style w:type="paragraph" w:customStyle="1" w:styleId="AB6B2BB32244481EB2DA2314AFEBDE08">
    <w:name w:val="AB6B2BB32244481EB2DA2314AFEBDE08"/>
  </w:style>
  <w:style w:type="paragraph" w:customStyle="1" w:styleId="23B3AA99E7CA409E8B170425EAE51D4B">
    <w:name w:val="23B3AA99E7CA409E8B170425EAE51D4B"/>
  </w:style>
  <w:style w:type="paragraph" w:customStyle="1" w:styleId="D598035F560C4C98AA4840C38D8E7583">
    <w:name w:val="D598035F560C4C98AA4840C38D8E7583"/>
  </w:style>
  <w:style w:type="paragraph" w:customStyle="1" w:styleId="891A3AEA7D1D4EFFA623F243FE3426D5">
    <w:name w:val="891A3AEA7D1D4EFFA623F243FE3426D5"/>
  </w:style>
  <w:style w:type="paragraph" w:customStyle="1" w:styleId="75072E11B0FB4C95A443BC97E245A0CB">
    <w:name w:val="75072E11B0FB4C95A443BC97E245A0CB"/>
  </w:style>
  <w:style w:type="paragraph" w:customStyle="1" w:styleId="D34EF857E1AA486BB06C41A128B089DF">
    <w:name w:val="D34EF857E1AA486BB06C41A128B089DF"/>
  </w:style>
  <w:style w:type="paragraph" w:customStyle="1" w:styleId="5D4257B90A004538981FC542D5AEB6B4">
    <w:name w:val="5D4257B90A004538981FC542D5AEB6B4"/>
  </w:style>
  <w:style w:type="paragraph" w:customStyle="1" w:styleId="5E0C40267F6E4BF4A68973F5FF0BAAA3">
    <w:name w:val="5E0C40267F6E4BF4A68973F5FF0BAAA3"/>
  </w:style>
  <w:style w:type="paragraph" w:customStyle="1" w:styleId="70A1D27FF3D94EF882E6086515FB0743">
    <w:name w:val="70A1D27FF3D94EF882E6086515FB0743"/>
  </w:style>
  <w:style w:type="paragraph" w:customStyle="1" w:styleId="F7799592641A49FD8DBC4D450D0FB783">
    <w:name w:val="F7799592641A49FD8DBC4D450D0FB783"/>
  </w:style>
  <w:style w:type="paragraph" w:customStyle="1" w:styleId="0482A13F98A245B5A1CC11F679C5AAD6">
    <w:name w:val="0482A13F98A245B5A1CC11F679C5AAD6"/>
  </w:style>
  <w:style w:type="paragraph" w:customStyle="1" w:styleId="E48552B6518B40A785C55F0FB7C433C5">
    <w:name w:val="E48552B6518B40A785C55F0FB7C433C5"/>
  </w:style>
  <w:style w:type="paragraph" w:customStyle="1" w:styleId="707624F5CA044DFE9CCEFF367949EB67">
    <w:name w:val="707624F5CA044DFE9CCEFF367949EB67"/>
  </w:style>
  <w:style w:type="character" w:styleId="Zstupntext">
    <w:name w:val="Placeholder Text"/>
    <w:basedOn w:val="Predvolenpsmoodseku"/>
    <w:uiPriority w:val="99"/>
    <w:semiHidden/>
    <w:rPr>
      <w:rFonts w:ascii="Calibri" w:hAnsi="Calibri" w:cs="Calibri"/>
      <w:color w:val="808080"/>
    </w:rPr>
  </w:style>
  <w:style w:type="paragraph" w:customStyle="1" w:styleId="2839096EA2734E598599C1C703DECFEB">
    <w:name w:val="2839096EA2734E598599C1C703DECF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Životopis s modrými kruhmi</Template>
  <TotalTime>12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Matúš Stelina - Študent</dc:creator>
  <cp:keywords/>
  <dc:description/>
  <cp:lastModifiedBy>Matúš Stelina - Študent</cp:lastModifiedBy>
  <cp:revision>1</cp:revision>
  <dcterms:created xsi:type="dcterms:W3CDTF">2025-04-14T08:00:00Z</dcterms:created>
  <dcterms:modified xsi:type="dcterms:W3CDTF">2025-04-14T08:12:00Z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